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87" w:rsidRDefault="00150355" w:rsidP="00150355">
      <w:r>
        <w:rPr>
          <w:noProof/>
          <w:lang w:eastAsia="en-GB"/>
        </w:rPr>
        <w:drawing>
          <wp:inline distT="0" distB="0" distL="0" distR="0" wp14:anchorId="11091FDA" wp14:editId="7D511E0B">
            <wp:extent cx="5894250" cy="149929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53" t="69001" r="36349" b="15218"/>
                    <a:stretch/>
                  </pic:blipFill>
                  <pic:spPr bwMode="auto">
                    <a:xfrm>
                      <a:off x="0" y="0"/>
                      <a:ext cx="5973662" cy="151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355" w:rsidRDefault="00150355" w:rsidP="00150355"/>
    <w:p w:rsidR="00150355" w:rsidRDefault="00150355" w:rsidP="00150355">
      <w:r>
        <w:rPr>
          <w:noProof/>
          <w:lang w:eastAsia="en-GB"/>
        </w:rPr>
        <w:drawing>
          <wp:inline distT="0" distB="0" distL="0" distR="0" wp14:anchorId="1D49B3E9" wp14:editId="087FA04E">
            <wp:extent cx="5851261" cy="20767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44" t="27676" r="37723" b="50660"/>
                    <a:stretch/>
                  </pic:blipFill>
                  <pic:spPr bwMode="auto">
                    <a:xfrm>
                      <a:off x="0" y="0"/>
                      <a:ext cx="5915292" cy="209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41" w:rsidRDefault="00937441" w:rsidP="00150355"/>
    <w:p w:rsidR="00937441" w:rsidRDefault="00937441" w:rsidP="00150355">
      <w:r>
        <w:rPr>
          <w:noProof/>
          <w:lang w:eastAsia="en-GB"/>
        </w:rPr>
        <w:drawing>
          <wp:inline distT="0" distB="0" distL="0" distR="0" wp14:anchorId="06ED8762" wp14:editId="09CB1BE0">
            <wp:extent cx="6233076" cy="1821976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17" t="60536" r="33078" b="19350"/>
                    <a:stretch/>
                  </pic:blipFill>
                  <pic:spPr bwMode="auto">
                    <a:xfrm>
                      <a:off x="0" y="0"/>
                      <a:ext cx="6271249" cy="183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441" w:rsidRDefault="00937441" w:rsidP="00150355"/>
    <w:p w:rsidR="00937441" w:rsidRDefault="00937441" w:rsidP="00150355">
      <w:r>
        <w:rPr>
          <w:noProof/>
          <w:lang w:eastAsia="en-GB"/>
        </w:rPr>
        <w:drawing>
          <wp:inline distT="0" distB="0" distL="0" distR="0" wp14:anchorId="59896380" wp14:editId="32114099">
            <wp:extent cx="6325737" cy="26552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69" t="40852" r="34743" b="30352"/>
                    <a:stretch/>
                  </pic:blipFill>
                  <pic:spPr bwMode="auto">
                    <a:xfrm>
                      <a:off x="0" y="0"/>
                      <a:ext cx="6377378" cy="267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F8" w:rsidRDefault="004A02F8" w:rsidP="00150355"/>
    <w:p w:rsidR="004A02F8" w:rsidRDefault="004A02F8" w:rsidP="00150355">
      <w:r>
        <w:rPr>
          <w:noProof/>
          <w:lang w:eastAsia="en-GB"/>
        </w:rPr>
        <w:lastRenderedPageBreak/>
        <w:drawing>
          <wp:inline distT="0" distB="0" distL="0" distR="0" wp14:anchorId="66E6C4D5" wp14:editId="24368CD0">
            <wp:extent cx="5745192" cy="370366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18" t="23279" r="32119" b="21866"/>
                    <a:stretch/>
                  </pic:blipFill>
                  <pic:spPr bwMode="auto">
                    <a:xfrm>
                      <a:off x="0" y="0"/>
                      <a:ext cx="5760006" cy="371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F8" w:rsidRPr="00150355" w:rsidRDefault="004A02F8" w:rsidP="00150355">
      <w:bookmarkStart w:id="0" w:name="_GoBack"/>
      <w:bookmarkEnd w:id="0"/>
      <w:r w:rsidRPr="004A02F8">
        <w:drawing>
          <wp:anchor distT="0" distB="0" distL="114300" distR="114300" simplePos="0" relativeHeight="251661312" behindDoc="0" locked="0" layoutInCell="1" allowOverlap="1" wp14:anchorId="0889C4BF" wp14:editId="13F42D48">
            <wp:simplePos x="0" y="0"/>
            <wp:positionH relativeFrom="margin">
              <wp:posOffset>788276</wp:posOffset>
            </wp:positionH>
            <wp:positionV relativeFrom="paragraph">
              <wp:posOffset>3098450</wp:posOffset>
            </wp:positionV>
            <wp:extent cx="4177862" cy="2895712"/>
            <wp:effectExtent l="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6288" t="45868" r="37528" b="21899"/>
                    <a:stretch/>
                  </pic:blipFill>
                  <pic:spPr>
                    <a:xfrm>
                      <a:off x="0" y="0"/>
                      <a:ext cx="4187689" cy="290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2F8">
        <w:drawing>
          <wp:anchor distT="0" distB="0" distL="114300" distR="114300" simplePos="0" relativeHeight="251660288" behindDoc="0" locked="0" layoutInCell="1" allowOverlap="1" wp14:anchorId="7524D609" wp14:editId="7347803F">
            <wp:simplePos x="0" y="0"/>
            <wp:positionH relativeFrom="margin">
              <wp:posOffset>756746</wp:posOffset>
            </wp:positionH>
            <wp:positionV relativeFrom="paragraph">
              <wp:posOffset>1395774</wp:posOffset>
            </wp:positionV>
            <wp:extent cx="4193430" cy="1751330"/>
            <wp:effectExtent l="0" t="0" r="0" b="127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6266" t="28926" r="37550" b="52943"/>
                    <a:stretch/>
                  </pic:blipFill>
                  <pic:spPr>
                    <a:xfrm>
                      <a:off x="0" y="0"/>
                      <a:ext cx="4196042" cy="175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2F8">
        <w:drawing>
          <wp:anchor distT="0" distB="0" distL="114300" distR="114300" simplePos="0" relativeHeight="251659264" behindDoc="0" locked="0" layoutInCell="1" allowOverlap="1" wp14:anchorId="615FA661" wp14:editId="42FF355B">
            <wp:simplePos x="0" y="0"/>
            <wp:positionH relativeFrom="margin">
              <wp:align>center</wp:align>
            </wp:positionH>
            <wp:positionV relativeFrom="paragraph">
              <wp:posOffset>174756</wp:posOffset>
            </wp:positionV>
            <wp:extent cx="4177862" cy="1217347"/>
            <wp:effectExtent l="0" t="0" r="0" b="1905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6083" t="16736" r="37701" b="69696"/>
                    <a:stretch/>
                  </pic:blipFill>
                  <pic:spPr>
                    <a:xfrm>
                      <a:off x="0" y="0"/>
                      <a:ext cx="4177862" cy="1217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02F8" w:rsidRPr="00150355" w:rsidSect="00937441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355"/>
    <w:rsid w:val="00150355"/>
    <w:rsid w:val="00161687"/>
    <w:rsid w:val="004A02F8"/>
    <w:rsid w:val="0093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9C582"/>
  <w15:chartTrackingRefBased/>
  <w15:docId w15:val="{B34E91BC-3E47-4444-847D-ED86B8DD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2633C-C8F1-47EC-9C8E-C1BE0E906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8B8D0B91</Template>
  <TotalTime>14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Walkwood CoE Midlde 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Shanley</dc:creator>
  <cp:keywords/>
  <dc:description/>
  <cp:lastModifiedBy>Rachel Shanley</cp:lastModifiedBy>
  <cp:revision>3</cp:revision>
  <dcterms:created xsi:type="dcterms:W3CDTF">2018-01-15T12:49:00Z</dcterms:created>
  <dcterms:modified xsi:type="dcterms:W3CDTF">2018-01-15T13:09:00Z</dcterms:modified>
</cp:coreProperties>
</file>